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FEF" w:rsidRDefault="0070501C">
      <w:pPr>
        <w:pStyle w:val="Standard"/>
      </w:pPr>
      <w:bookmarkStart w:id="0" w:name="_GoBack"/>
      <w:bookmarkEnd w:id="0"/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-630</wp:posOffset>
            </wp:positionH>
            <wp:positionV relativeFrom="page">
              <wp:posOffset>156206</wp:posOffset>
            </wp:positionV>
            <wp:extent cx="6123307" cy="1275716"/>
            <wp:effectExtent l="0" t="0" r="0" b="634"/>
            <wp:wrapSquare wrapText="bothSides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3307" cy="12757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585FEF" w:rsidRDefault="00585FEF">
      <w:pPr>
        <w:pStyle w:val="Standard"/>
      </w:pPr>
    </w:p>
    <w:p w:rsidR="00585FEF" w:rsidRDefault="00585FEF">
      <w:pPr>
        <w:pStyle w:val="Standard"/>
      </w:pPr>
    </w:p>
    <w:p w:rsidR="00585FEF" w:rsidRDefault="0070501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Protocollo_______________ data_____________</w:t>
      </w:r>
    </w:p>
    <w:p w:rsidR="00585FEF" w:rsidRDefault="00585FEF">
      <w:pPr>
        <w:pStyle w:val="Standard"/>
        <w:rPr>
          <w:rFonts w:ascii="Times New Roman" w:hAnsi="Times New Roman" w:cs="Times New Roman"/>
        </w:rPr>
      </w:pPr>
    </w:p>
    <w:p w:rsidR="00585FEF" w:rsidRDefault="00585FEF">
      <w:pPr>
        <w:pStyle w:val="Standard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DOMANDA DI PARTECIPAZIONE COLONIE MARINE SENIOR          ANNO 2026</w:t>
      </w:r>
    </w:p>
    <w:p w:rsidR="00585FEF" w:rsidRDefault="00585FEF">
      <w:pPr>
        <w:pStyle w:val="Standard"/>
        <w:jc w:val="center"/>
        <w:rPr>
          <w:rFonts w:ascii="Times New Roman" w:hAnsi="Times New Roman" w:cs="Times New Roman"/>
        </w:rPr>
      </w:pP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__L__ SOTTOSCRITT__ </w:t>
      </w:r>
      <w:r>
        <w:rPr>
          <w:rFonts w:ascii="Times New Roman" w:hAnsi="Times New Roman" w:cs="Times New Roman"/>
        </w:rPr>
        <w:t>_________________________________________________________________</w:t>
      </w: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C.F._____________________________ NATO A___________________ IL ________________________</w:t>
      </w: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A SANTI COSMA E DAMIANO IN VIA ____________________________________ n.___</w:t>
      </w: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RECAPITO TELEFONIC</w:t>
      </w:r>
      <w:r>
        <w:rPr>
          <w:rFonts w:ascii="Times New Roman" w:hAnsi="Times New Roman" w:cs="Times New Roman"/>
        </w:rPr>
        <w:t>O (cell.) ___________________________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CHIEDE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both"/>
      </w:pPr>
      <w:r>
        <w:rPr>
          <w:rFonts w:ascii="Times New Roman" w:hAnsi="Times New Roman" w:cs="Times New Roman"/>
        </w:rPr>
        <w:t>DI PARTECIPARE ALLA COLONIA MARINA SENIOR 202</w:t>
      </w:r>
      <w:bookmarkStart w:id="1" w:name="Bookmark"/>
      <w:bookmarkEnd w:id="1"/>
      <w:r>
        <w:rPr>
          <w:rFonts w:ascii="Times New Roman" w:hAnsi="Times New Roman" w:cs="Times New Roman"/>
        </w:rPr>
        <w:t>6 ORGANIZZATA DA CODESTA AMMINISTRAZIONE, CHE SI SVOLGERA’:</w:t>
      </w:r>
    </w:p>
    <w:p w:rsidR="00585FEF" w:rsidRDefault="0070501C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DAL 31/08/2026 AL 11/09/2026, dal lunedì al venerdì, dalle ore 08:00 alle 12:30;</w:t>
      </w:r>
    </w:p>
    <w:p w:rsidR="00585FEF" w:rsidRDefault="0070501C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PRESSO IL LIDO “Il </w:t>
      </w:r>
      <w:r>
        <w:rPr>
          <w:rFonts w:ascii="Times New Roman" w:hAnsi="Times New Roman" w:cs="Times New Roman"/>
        </w:rPr>
        <w:t>Vascello” SITO IN SCAURI (LT);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Allegare documento di identità e presentare la domanda presso l’Ufficio Protocollo entro il 24/08/2026.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SANTI COSMA E DAMIANO LI’, _________________________</w:t>
      </w:r>
    </w:p>
    <w:p w:rsidR="00585FEF" w:rsidRDefault="00585FEF">
      <w:pPr>
        <w:pStyle w:val="Standard"/>
        <w:jc w:val="right"/>
        <w:rPr>
          <w:rFonts w:ascii="Times New Roman" w:hAnsi="Times New Roman" w:cs="Times New Roman"/>
        </w:rPr>
      </w:pPr>
    </w:p>
    <w:p w:rsidR="00585FEF" w:rsidRDefault="00585FEF">
      <w:pPr>
        <w:pStyle w:val="Standard"/>
        <w:jc w:val="right"/>
        <w:rPr>
          <w:rFonts w:ascii="Times New Roman" w:hAnsi="Times New Roman" w:cs="Times New Roman"/>
        </w:rPr>
      </w:pPr>
    </w:p>
    <w:p w:rsidR="00585FEF" w:rsidRDefault="00585FEF">
      <w:pPr>
        <w:pStyle w:val="Standard"/>
        <w:jc w:val="right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FIRMA_________________________________</w:t>
      </w:r>
    </w:p>
    <w:p w:rsidR="00585FEF" w:rsidRDefault="00585FEF">
      <w:pPr>
        <w:pStyle w:val="Standard"/>
        <w:jc w:val="center"/>
        <w:rPr>
          <w:rFonts w:ascii="Times New Roman" w:hAnsi="Times New Roman" w:cs="Times New Roman"/>
          <w:b/>
          <w:sz w:val="24"/>
        </w:rPr>
      </w:pPr>
    </w:p>
    <w:p w:rsidR="00585FEF" w:rsidRDefault="00585FEF">
      <w:pPr>
        <w:pStyle w:val="Standard"/>
        <w:jc w:val="center"/>
        <w:rPr>
          <w:rFonts w:ascii="Times New Roman" w:hAnsi="Times New Roman" w:cs="Times New Roman"/>
          <w:b/>
          <w:sz w:val="24"/>
        </w:rPr>
      </w:pPr>
    </w:p>
    <w:p w:rsidR="00585FEF" w:rsidRDefault="0070501C">
      <w:pPr>
        <w:pStyle w:val="Standard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MODULO DI AUTOCERTIFIC</w:t>
      </w:r>
      <w:r>
        <w:rPr>
          <w:rFonts w:ascii="Times New Roman" w:hAnsi="Times New Roman" w:cs="Times New Roman"/>
          <w:b/>
          <w:sz w:val="28"/>
        </w:rPr>
        <w:t>AZIONE DELLO STATO DI SALUTE</w:t>
      </w:r>
    </w:p>
    <w:p w:rsidR="00585FEF" w:rsidRDefault="00585FEF">
      <w:pPr>
        <w:pStyle w:val="Standard"/>
        <w:jc w:val="center"/>
        <w:rPr>
          <w:rFonts w:ascii="Times New Roman" w:hAnsi="Times New Roman" w:cs="Times New Roman"/>
          <w:b/>
        </w:rPr>
      </w:pPr>
    </w:p>
    <w:p w:rsidR="00585FEF" w:rsidRDefault="00585FEF">
      <w:pPr>
        <w:pStyle w:val="Standard"/>
        <w:jc w:val="center"/>
        <w:rPr>
          <w:rFonts w:ascii="Times New Roman" w:hAnsi="Times New Roman" w:cs="Times New Roman"/>
          <w:b/>
        </w:rPr>
      </w:pPr>
    </w:p>
    <w:p w:rsidR="00585FEF" w:rsidRDefault="0070501C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Dichiaro di trovarmi in stato di buona salute e di essere in grado di partecipare alla COLONIA ANZIANI 2026.</w:t>
      </w:r>
    </w:p>
    <w:p w:rsidR="00585FEF" w:rsidRDefault="00585FEF">
      <w:pPr>
        <w:pStyle w:val="Paragrafoelenco"/>
        <w:jc w:val="both"/>
        <w:rPr>
          <w:rFonts w:ascii="Times New Roman" w:hAnsi="Times New Roman" w:cs="Times New Roman"/>
          <w:sz w:val="24"/>
        </w:rPr>
      </w:pPr>
    </w:p>
    <w:p w:rsidR="00585FEF" w:rsidRDefault="0070501C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Dichiaro di avere le seguenti problematiche (segnalare qualsiasi problema a livello fisico di natura cardiocircolat</w:t>
      </w:r>
      <w:r>
        <w:rPr>
          <w:rFonts w:ascii="Times New Roman" w:hAnsi="Times New Roman" w:cs="Times New Roman"/>
          <w:sz w:val="24"/>
        </w:rPr>
        <w:t>oria o scheletrica ecc… ed eventuali operazioni importanti)</w:t>
      </w:r>
    </w:p>
    <w:p w:rsidR="00585FEF" w:rsidRDefault="0070501C">
      <w:pPr>
        <w:pStyle w:val="Standar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  <w:sz w:val="24"/>
        </w:rPr>
      </w:pPr>
    </w:p>
    <w:p w:rsidR="00585FEF" w:rsidRDefault="0070501C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Dichiaro che quanto sopra corrisponde al vero e sollevo gli organizzatori da qualsiasi responsabi</w:t>
      </w:r>
      <w:r>
        <w:rPr>
          <w:rFonts w:ascii="Times New Roman" w:hAnsi="Times New Roman" w:cs="Times New Roman"/>
          <w:sz w:val="24"/>
        </w:rPr>
        <w:t>lità.</w:t>
      </w:r>
    </w:p>
    <w:p w:rsidR="00585FEF" w:rsidRDefault="00585FEF">
      <w:pPr>
        <w:pStyle w:val="Paragrafoelenco"/>
        <w:jc w:val="both"/>
        <w:rPr>
          <w:rFonts w:ascii="Times New Roman" w:hAnsi="Times New Roman" w:cs="Times New Roman"/>
          <w:sz w:val="24"/>
        </w:rPr>
      </w:pPr>
    </w:p>
    <w:p w:rsidR="00585FEF" w:rsidRDefault="0070501C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 dati sensibili forniti in questo modulo verranno trattati in base alla legge sulla privacy vigente.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  <w:sz w:val="24"/>
        </w:rPr>
      </w:pPr>
    </w:p>
    <w:p w:rsidR="00585FEF" w:rsidRDefault="00585FEF">
      <w:pPr>
        <w:pStyle w:val="Standard"/>
        <w:jc w:val="both"/>
        <w:rPr>
          <w:rFonts w:ascii="Times New Roman" w:hAnsi="Times New Roman" w:cs="Times New Roman"/>
          <w:sz w:val="24"/>
        </w:rPr>
      </w:pPr>
    </w:p>
    <w:p w:rsidR="00585FEF" w:rsidRDefault="00585FEF">
      <w:pPr>
        <w:pStyle w:val="Standard"/>
        <w:jc w:val="both"/>
        <w:rPr>
          <w:rFonts w:ascii="Times New Roman" w:hAnsi="Times New Roman" w:cs="Times New Roman"/>
          <w:sz w:val="24"/>
        </w:rPr>
      </w:pPr>
    </w:p>
    <w:p w:rsidR="00585FEF" w:rsidRDefault="0070501C">
      <w:pPr>
        <w:pStyle w:val="Standar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Santi Cosma e Damiano, lì _____________________</w:t>
      </w:r>
    </w:p>
    <w:p w:rsidR="00585FEF" w:rsidRDefault="0070501C">
      <w:pPr>
        <w:pStyle w:val="Standard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585FEF" w:rsidRDefault="00585FEF">
      <w:pPr>
        <w:pStyle w:val="Standard"/>
        <w:jc w:val="right"/>
        <w:rPr>
          <w:rFonts w:ascii="Times New Roman" w:hAnsi="Times New Roman" w:cs="Times New Roman"/>
          <w:sz w:val="24"/>
        </w:rPr>
      </w:pPr>
    </w:p>
    <w:p w:rsidR="00585FEF" w:rsidRDefault="00585FEF">
      <w:pPr>
        <w:pStyle w:val="Standard"/>
        <w:jc w:val="right"/>
        <w:rPr>
          <w:rFonts w:ascii="Times New Roman" w:hAnsi="Times New Roman" w:cs="Times New Roman"/>
          <w:sz w:val="24"/>
        </w:rPr>
      </w:pPr>
    </w:p>
    <w:p w:rsidR="00585FEF" w:rsidRDefault="00585FEF">
      <w:pPr>
        <w:pStyle w:val="Standard"/>
        <w:jc w:val="right"/>
        <w:rPr>
          <w:rFonts w:ascii="Times New Roman" w:hAnsi="Times New Roman" w:cs="Times New Roman"/>
          <w:sz w:val="24"/>
        </w:rPr>
      </w:pPr>
    </w:p>
    <w:p w:rsidR="00585FEF" w:rsidRDefault="0070501C">
      <w:pPr>
        <w:pStyle w:val="Standard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Firma leggibile _________________________________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585FEF">
      <w:pPr>
        <w:pStyle w:val="Standard"/>
        <w:jc w:val="center"/>
        <w:rPr>
          <w:rFonts w:ascii="Times New Roman" w:hAnsi="Times New Roman" w:cs="Times New Roman"/>
          <w:b/>
          <w:sz w:val="24"/>
        </w:rPr>
      </w:pPr>
    </w:p>
    <w:p w:rsidR="00585FEF" w:rsidRDefault="0070501C">
      <w:pPr>
        <w:pStyle w:val="Standard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LIBERATORIA/AUTORIZZAZIONE PER LA </w:t>
      </w:r>
      <w:r>
        <w:rPr>
          <w:rFonts w:ascii="Times New Roman" w:hAnsi="Times New Roman" w:cs="Times New Roman"/>
          <w:b/>
          <w:sz w:val="24"/>
        </w:rPr>
        <w:t>PUBBLICAZIONE DI FOTO E VIDEO</w:t>
      </w:r>
    </w:p>
    <w:p w:rsidR="00585FEF" w:rsidRDefault="00585FEF">
      <w:pPr>
        <w:pStyle w:val="Standard"/>
        <w:jc w:val="center"/>
        <w:rPr>
          <w:rFonts w:ascii="Times New Roman" w:hAnsi="Times New Roman" w:cs="Times New Roman"/>
          <w:b/>
          <w:sz w:val="28"/>
        </w:rPr>
      </w:pPr>
    </w:p>
    <w:p w:rsidR="00585FEF" w:rsidRDefault="0070501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Il/La sottoscritto/a ______________________________________________________________________</w:t>
      </w:r>
    </w:p>
    <w:p w:rsidR="00585FEF" w:rsidRDefault="0070501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Nato/a a _________________________________________________ Prov. ________ Il ______________</w:t>
      </w:r>
    </w:p>
    <w:p w:rsidR="00585FEF" w:rsidRDefault="0070501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Residente a SANTI COSMA E DAMIANO in Via </w:t>
      </w:r>
      <w:r>
        <w:rPr>
          <w:rFonts w:ascii="Times New Roman" w:hAnsi="Times New Roman" w:cs="Times New Roman"/>
        </w:rPr>
        <w:t>____________________________________ n° ______</w:t>
      </w:r>
    </w:p>
    <w:p w:rsidR="00585FEF" w:rsidRDefault="0070501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 riferimento alle immagini scattate dal/la fotografo/a ________________________________________,</w:t>
      </w: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nei giorni di svolgimento delle COLONIE MARINE SENIOR 2026, presso lo Stabilimento Balneare “Il</w:t>
      </w: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Vascello” sit</w:t>
      </w:r>
      <w:r>
        <w:rPr>
          <w:rFonts w:ascii="Times New Roman" w:hAnsi="Times New Roman" w:cs="Times New Roman"/>
        </w:rPr>
        <w:t>o in Scauri (LT), con la presente:</w:t>
      </w:r>
    </w:p>
    <w:p w:rsidR="00585FEF" w:rsidRDefault="0070501C">
      <w:pPr>
        <w:pStyle w:val="Standar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AUTORIZZA</w:t>
      </w: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titolo gratuito, senza limiti di tempo, anche ai sensi degli artt. 10 e 320 cod. civ. e degli artt. 96 e 97 legge 22.4.1941, n. 633, Legge sul diritto d’autore, alla pubblicazione e/o diffusione in qualsiasi f</w:t>
      </w:r>
      <w:r>
        <w:rPr>
          <w:rFonts w:ascii="Times New Roman" w:hAnsi="Times New Roman" w:cs="Times New Roman"/>
        </w:rPr>
        <w:t xml:space="preserve">orma delle proprie immagini sul sito internet del Comune di Santi Cosma e Damiano, su carta stampata e/o su qualsiasi altro mezzo di diffusione, nonché autorizza la conservazione delle foto e dei video stessi negli archivi informatici della Società/Ente e </w:t>
      </w:r>
      <w:r>
        <w:rPr>
          <w:rFonts w:ascii="Times New Roman" w:hAnsi="Times New Roman" w:cs="Times New Roman"/>
        </w:rPr>
        <w:t>prende atto che la finalità di tali pubblicazioni sono meramente di carattere informativo ed eventualmente promozionale.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Santi Cosma e Damiano, _______________</w:t>
      </w:r>
    </w:p>
    <w:p w:rsidR="00585FEF" w:rsidRDefault="0070501C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(leggibile) ______________________________</w:t>
      </w:r>
    </w:p>
    <w:p w:rsidR="00585FEF" w:rsidRDefault="00585FEF">
      <w:pPr>
        <w:pStyle w:val="Standard"/>
        <w:jc w:val="center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Informativa per la pubblicazione dei dati</w:t>
      </w: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Informativa ai sensi dell’art. 13 del D. Lgs. n. 196/2003. Si informa che il trattamento dei dati personali, informa che i dati personali conferiti con la presente liberatoria saranno trattati con modalità cartacee e telematiche nel rispetto della vigente </w:t>
      </w:r>
      <w:r>
        <w:rPr>
          <w:rFonts w:ascii="Times New Roman" w:hAnsi="Times New Roman" w:cs="Times New Roman"/>
        </w:rPr>
        <w:t>normativa e dei principi di correttezza, liceità, trasparenza e riservatezza; in tale ottica i dati forniti, ivi incluso il ritratto contenuto nelle fotografie suindicate, verranno utilizzati per le finalità strettamente connesse e strumentali alle attivit</w:t>
      </w:r>
      <w:r>
        <w:rPr>
          <w:rFonts w:ascii="Times New Roman" w:hAnsi="Times New Roman" w:cs="Times New Roman"/>
        </w:rPr>
        <w:t>à come indicate nella su estesa liberatoria. Il conferimento del consenso al trattamento dei dati personali è facoltativo. In qualsiasi momento è possibile esercitare tutti i diritti indicati dall’articolo 7 del D. Lgs.n._196/2003, in particolare la cancel</w:t>
      </w:r>
      <w:r>
        <w:rPr>
          <w:rFonts w:ascii="Times New Roman" w:hAnsi="Times New Roman" w:cs="Times New Roman"/>
        </w:rPr>
        <w:t>lazione, la rettifica o l’integrazione dei dati. Tali diritti potranno essere esercitati inviando comunicazione scritta.</w:t>
      </w:r>
    </w:p>
    <w:p w:rsidR="00585FEF" w:rsidRDefault="00585FEF">
      <w:pPr>
        <w:pStyle w:val="Standard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presto il consenso</w:t>
      </w:r>
    </w:p>
    <w:p w:rsidR="00585FEF" w:rsidRDefault="00585FEF">
      <w:pPr>
        <w:pStyle w:val="Paragrafoelenco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nego il consenso</w:t>
      </w:r>
    </w:p>
    <w:p w:rsidR="00585FEF" w:rsidRDefault="00585FEF">
      <w:pPr>
        <w:pStyle w:val="Paragrafoelenco"/>
        <w:jc w:val="both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Santi Cosma e Damiano, _______________</w:t>
      </w:r>
    </w:p>
    <w:p w:rsidR="00585FEF" w:rsidRDefault="00585FEF">
      <w:pPr>
        <w:pStyle w:val="Standard"/>
        <w:jc w:val="right"/>
        <w:rPr>
          <w:rFonts w:ascii="Times New Roman" w:hAnsi="Times New Roman" w:cs="Times New Roman"/>
        </w:rPr>
      </w:pPr>
    </w:p>
    <w:p w:rsidR="00585FEF" w:rsidRDefault="0070501C">
      <w:pPr>
        <w:pStyle w:val="Standard"/>
        <w:jc w:val="right"/>
      </w:pPr>
      <w:r>
        <w:rPr>
          <w:rFonts w:ascii="Times New Roman" w:hAnsi="Times New Roman" w:cs="Times New Roman"/>
        </w:rPr>
        <w:t>Firma (leggibile) ___________________________________</w:t>
      </w:r>
    </w:p>
    <w:sectPr w:rsidR="00585FEF">
      <w:footerReference w:type="default" r:id="rId8"/>
      <w:pgSz w:w="11906" w:h="16838"/>
      <w:pgMar w:top="1417" w:right="1134" w:bottom="1134" w:left="1134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0501C">
      <w:pPr>
        <w:spacing w:after="0" w:line="240" w:lineRule="auto"/>
      </w:pPr>
      <w:r>
        <w:separator/>
      </w:r>
    </w:p>
  </w:endnote>
  <w:endnote w:type="continuationSeparator" w:id="0">
    <w:p w:rsidR="00000000" w:rsidRDefault="00705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40B" w:rsidRDefault="0070501C">
    <w:pPr>
      <w:pStyle w:val="Pidipagin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0501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705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56E5D"/>
    <w:multiLevelType w:val="multilevel"/>
    <w:tmpl w:val="7786CE0C"/>
    <w:styleLink w:val="WWNum5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8F4642D"/>
    <w:multiLevelType w:val="multilevel"/>
    <w:tmpl w:val="D25A5C44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67441B3"/>
    <w:multiLevelType w:val="multilevel"/>
    <w:tmpl w:val="4F34D7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A424EA2"/>
    <w:multiLevelType w:val="multilevel"/>
    <w:tmpl w:val="AA32E7DC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966129C"/>
    <w:multiLevelType w:val="multilevel"/>
    <w:tmpl w:val="488C74B2"/>
    <w:styleLink w:val="WWNum3"/>
    <w:lvl w:ilvl="0">
      <w:numFmt w:val="bullet"/>
      <w:lvlText w:val="o"/>
      <w:lvlJc w:val="left"/>
      <w:pPr>
        <w:ind w:left="7262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79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87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94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101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108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115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123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13022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0"/>
    <w:lvlOverride w:ilvl="0"/>
  </w:num>
  <w:num w:numId="7">
    <w:abstractNumId w:val="3"/>
    <w:lvlOverride w:ilvl="0"/>
  </w:num>
  <w:num w:numId="8">
    <w:abstractNumId w:val="2"/>
    <w:lvlOverride w:ilvl="0"/>
  </w:num>
  <w:num w:numId="9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85FEF"/>
    <w:rsid w:val="00585FEF"/>
    <w:rsid w:val="0070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870FE-EFBF-4902-AE31-01D8A590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aragrafoelenco">
    <w:name w:val="List Paragraph"/>
    <w:basedOn w:val="Standard"/>
    <w:pPr>
      <w:ind w:left="720"/>
    </w:p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styleId="Testofumetto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IntestazioneCarattere">
    <w:name w:val="Intestazione Carattere"/>
    <w:basedOn w:val="Carpredefinitoparagrafo"/>
  </w:style>
  <w:style w:type="character" w:customStyle="1" w:styleId="PidipaginaCarattere">
    <w:name w:val="Piè di pagina Carattere"/>
    <w:basedOn w:val="Carpredefinitoparagrafo"/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Times New Roman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Girolamo Ionta</dc:creator>
  <cp:lastModifiedBy>Angelica Valente</cp:lastModifiedBy>
  <cp:revision>2</cp:revision>
  <cp:lastPrinted>2025-08-11T10:33:00Z</cp:lastPrinted>
  <dcterms:created xsi:type="dcterms:W3CDTF">2026-08-17T11:07:00Z</dcterms:created>
  <dcterms:modified xsi:type="dcterms:W3CDTF">2026-08-17T11:07:00Z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